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D18" w:rsidRDefault="00766D18">
      <w:pPr>
        <w:rPr>
          <w:b/>
          <w:sz w:val="28"/>
        </w:rPr>
      </w:pPr>
    </w:p>
    <w:p w:rsidR="00A04A5D" w:rsidRPr="00466ED8" w:rsidRDefault="00C65F0D" w:rsidP="00AF4302">
      <w:pPr>
        <w:spacing w:line="360" w:lineRule="auto"/>
        <w:jc w:val="center"/>
        <w:rPr>
          <w:b/>
          <w:sz w:val="28"/>
        </w:rPr>
      </w:pPr>
      <w:r w:rsidRPr="00466ED8">
        <w:rPr>
          <w:b/>
          <w:sz w:val="28"/>
        </w:rPr>
        <w:t>Regulamin r</w:t>
      </w:r>
      <w:bookmarkStart w:id="0" w:name="_GoBack"/>
      <w:bookmarkEnd w:id="0"/>
      <w:r w:rsidRPr="00466ED8">
        <w:rPr>
          <w:b/>
          <w:sz w:val="28"/>
        </w:rPr>
        <w:t>ekrutacji</w:t>
      </w:r>
    </w:p>
    <w:p w:rsidR="00C65F0D" w:rsidRDefault="00C65F0D" w:rsidP="00AF4302">
      <w:pPr>
        <w:spacing w:line="360" w:lineRule="auto"/>
        <w:jc w:val="center"/>
      </w:pPr>
      <w:r>
        <w:t xml:space="preserve">do projektu </w:t>
      </w:r>
      <w:bookmarkStart w:id="1" w:name="_Hlk492560857"/>
      <w:r>
        <w:t>„Specjalistyczny Środowiskowy Dom Samopomocy „Arkadia” w Toruniu</w:t>
      </w:r>
    </w:p>
    <w:p w:rsidR="00466ED8" w:rsidRDefault="00466ED8" w:rsidP="00AF4302">
      <w:pPr>
        <w:spacing w:line="360" w:lineRule="auto"/>
        <w:jc w:val="center"/>
      </w:pPr>
      <w:r>
        <w:t>nr umowy RPKP.</w:t>
      </w:r>
      <w:r w:rsidRPr="00466ED8">
        <w:t>09.03.02-04-0010/17</w:t>
      </w:r>
      <w:bookmarkEnd w:id="1"/>
    </w:p>
    <w:p w:rsidR="00C65F0D" w:rsidRDefault="00C65F0D" w:rsidP="00AF4302">
      <w:pPr>
        <w:spacing w:line="360" w:lineRule="auto"/>
      </w:pPr>
    </w:p>
    <w:p w:rsidR="00C65F0D" w:rsidRDefault="00C65F0D" w:rsidP="00AF4302">
      <w:pPr>
        <w:pStyle w:val="Akapitzlist"/>
        <w:numPr>
          <w:ilvl w:val="0"/>
          <w:numId w:val="1"/>
        </w:numPr>
        <w:spacing w:after="0" w:line="360" w:lineRule="auto"/>
      </w:pPr>
      <w:r>
        <w:t>Czas trwania rekrutacji</w:t>
      </w:r>
    </w:p>
    <w:p w:rsidR="00C65F0D" w:rsidRDefault="00C65F0D" w:rsidP="00AF4302">
      <w:pPr>
        <w:spacing w:after="0" w:line="360" w:lineRule="auto"/>
        <w:jc w:val="both"/>
      </w:pPr>
      <w:r>
        <w:t>Rekrutacja prowadzona jest w dniach 1.09-17.09.2017 r.</w:t>
      </w:r>
      <w:r w:rsidR="00466ED8">
        <w:t xml:space="preserve"> W przypadku zgłoszenia się niewystarczającej liczby chętnych rekrutacja zostanie przedłużona.</w:t>
      </w:r>
      <w:r w:rsidR="00EA6472">
        <w:t xml:space="preserve"> W przypadku gdy liczba chętnych przekroczy liczbę miejsc, zostanie utworzona lista rezerwowa.</w:t>
      </w:r>
    </w:p>
    <w:p w:rsidR="00C65F0D" w:rsidRDefault="00C65F0D" w:rsidP="00AF4302">
      <w:pPr>
        <w:pStyle w:val="Akapitzlist"/>
        <w:numPr>
          <w:ilvl w:val="0"/>
          <w:numId w:val="1"/>
        </w:numPr>
        <w:spacing w:after="0" w:line="360" w:lineRule="auto"/>
      </w:pPr>
      <w:r>
        <w:t>Kryteria dostępowe</w:t>
      </w:r>
    </w:p>
    <w:p w:rsidR="00C65F0D" w:rsidRDefault="00C65F0D" w:rsidP="00AF4302">
      <w:pPr>
        <w:pStyle w:val="Akapitzlist"/>
        <w:numPr>
          <w:ilvl w:val="1"/>
          <w:numId w:val="1"/>
        </w:numPr>
        <w:spacing w:after="0" w:line="360" w:lineRule="auto"/>
      </w:pPr>
      <w:r>
        <w:t xml:space="preserve">orzeczenie o stopniu niepełnosprawności z kwalifikacją 01-U oraz odpowiednimi zapisami umożliwiającymi korzystanie z usług </w:t>
      </w:r>
      <w:proofErr w:type="spellStart"/>
      <w:r>
        <w:t>ŚDS</w:t>
      </w:r>
      <w:proofErr w:type="spellEnd"/>
      <w:r w:rsidR="00466ED8">
        <w:t>,</w:t>
      </w:r>
    </w:p>
    <w:p w:rsidR="00C65F0D" w:rsidRDefault="00C65F0D" w:rsidP="00AF4302">
      <w:pPr>
        <w:pStyle w:val="Akapitzlist"/>
        <w:numPr>
          <w:ilvl w:val="1"/>
          <w:numId w:val="1"/>
        </w:numPr>
        <w:spacing w:after="0" w:line="360" w:lineRule="auto"/>
      </w:pPr>
      <w:r>
        <w:t>zamieszkanie w Toruniu lub w powiecie toruńskim</w:t>
      </w:r>
      <w:r w:rsidR="00466ED8">
        <w:t>,</w:t>
      </w:r>
    </w:p>
    <w:p w:rsidR="00C65F0D" w:rsidRDefault="00C65F0D" w:rsidP="00AF4302">
      <w:pPr>
        <w:pStyle w:val="Akapitzlist"/>
        <w:numPr>
          <w:ilvl w:val="1"/>
          <w:numId w:val="1"/>
        </w:numPr>
        <w:spacing w:after="0" w:line="360" w:lineRule="auto"/>
      </w:pPr>
      <w:r>
        <w:t>wiek powyżej 18 lat</w:t>
      </w:r>
      <w:r w:rsidR="00466ED8">
        <w:t>.</w:t>
      </w:r>
    </w:p>
    <w:p w:rsidR="00C65F0D" w:rsidRDefault="00C65F0D" w:rsidP="00AF4302">
      <w:pPr>
        <w:pStyle w:val="Akapitzlist"/>
        <w:numPr>
          <w:ilvl w:val="0"/>
          <w:numId w:val="1"/>
        </w:numPr>
        <w:spacing w:after="0" w:line="360" w:lineRule="auto"/>
      </w:pPr>
      <w:r>
        <w:t>Kryteria punktowane</w:t>
      </w:r>
    </w:p>
    <w:p w:rsidR="00C65F0D" w:rsidRDefault="00C65F0D" w:rsidP="00AF4302">
      <w:pPr>
        <w:pStyle w:val="Akapitzlist"/>
        <w:numPr>
          <w:ilvl w:val="1"/>
          <w:numId w:val="1"/>
        </w:numPr>
        <w:spacing w:after="0" w:line="360" w:lineRule="auto"/>
        <w:jc w:val="both"/>
      </w:pPr>
      <w:r>
        <w:t xml:space="preserve">doświadczanie wielokrotnego wykluczenia społecznego, </w:t>
      </w:r>
      <w:r w:rsidRPr="00C65F0D">
        <w:t xml:space="preserve">rozumianego jako wykluczenie z powodu więcej niż jednej z przesłanek, o których mowa w rozdziale 3, pkt. 11 Wytycznych w zakresie realizacji przedsięwzięć w obszarze włączenia społecznego i zwalczania ubóstwa z wykorzystaniem środków </w:t>
      </w:r>
      <w:proofErr w:type="spellStart"/>
      <w:r w:rsidRPr="00C65F0D">
        <w:t>EFS</w:t>
      </w:r>
      <w:proofErr w:type="spellEnd"/>
      <w:r w:rsidRPr="00C65F0D">
        <w:t xml:space="preserve"> i </w:t>
      </w:r>
      <w:proofErr w:type="spellStart"/>
      <w:r w:rsidRPr="00C65F0D">
        <w:t>EFRR</w:t>
      </w:r>
      <w:proofErr w:type="spellEnd"/>
      <w:r w:rsidRPr="00C65F0D">
        <w:t xml:space="preserve"> na lata 201</w:t>
      </w:r>
      <w:r>
        <w:t>4-2020 (2 pkt.)</w:t>
      </w:r>
      <w:r w:rsidR="00466ED8">
        <w:t>,</w:t>
      </w:r>
    </w:p>
    <w:p w:rsidR="00C65F0D" w:rsidRDefault="00466ED8" w:rsidP="00AF4302">
      <w:pPr>
        <w:pStyle w:val="Akapitzlist"/>
        <w:numPr>
          <w:ilvl w:val="1"/>
          <w:numId w:val="1"/>
        </w:numPr>
        <w:spacing w:after="0" w:line="360" w:lineRule="auto"/>
        <w:jc w:val="both"/>
      </w:pPr>
      <w:r>
        <w:t>znaczny lub umiarkowany stopień niepełnosprawności (2 pkt.),</w:t>
      </w:r>
    </w:p>
    <w:p w:rsidR="00466ED8" w:rsidRDefault="00466ED8" w:rsidP="00AF4302">
      <w:pPr>
        <w:pStyle w:val="Akapitzlist"/>
        <w:numPr>
          <w:ilvl w:val="1"/>
          <w:numId w:val="1"/>
        </w:numPr>
        <w:spacing w:after="0" w:line="360" w:lineRule="auto"/>
        <w:jc w:val="both"/>
      </w:pPr>
      <w:r>
        <w:t>niepełnosprawność sprzężona lub zaburzenie psychiczne (2 pkt.),</w:t>
      </w:r>
    </w:p>
    <w:p w:rsidR="00466ED8" w:rsidRDefault="00466ED8" w:rsidP="00AF4302">
      <w:pPr>
        <w:pStyle w:val="Akapitzlist"/>
        <w:numPr>
          <w:ilvl w:val="1"/>
          <w:numId w:val="1"/>
        </w:numPr>
        <w:spacing w:after="0" w:line="360" w:lineRule="auto"/>
        <w:jc w:val="both"/>
      </w:pPr>
      <w:r>
        <w:t>korzystanie z Programu Operacyjnego Pomoc Żywnościowa (1 pkt.),</w:t>
      </w:r>
    </w:p>
    <w:p w:rsidR="00466ED8" w:rsidRDefault="00466ED8" w:rsidP="00AF4302">
      <w:pPr>
        <w:pStyle w:val="Akapitzlist"/>
        <w:numPr>
          <w:ilvl w:val="1"/>
          <w:numId w:val="1"/>
        </w:numPr>
        <w:spacing w:after="0" w:line="360" w:lineRule="auto"/>
        <w:jc w:val="both"/>
      </w:pPr>
      <w:r>
        <w:t>ostatnie zamieszkanie na obszarze zdegradowanym, wyznaczonym w lokalnym lub gminnym programie rewitalizacji (1 pkt.),</w:t>
      </w:r>
    </w:p>
    <w:p w:rsidR="00466ED8" w:rsidRDefault="00466ED8" w:rsidP="00AF4302">
      <w:pPr>
        <w:pStyle w:val="Akapitzlist"/>
        <w:numPr>
          <w:ilvl w:val="1"/>
          <w:numId w:val="1"/>
        </w:numPr>
        <w:spacing w:after="0" w:line="360" w:lineRule="auto"/>
        <w:jc w:val="both"/>
      </w:pPr>
      <w:r>
        <w:t>dochód nieprzekraczający 150% właściwego kryterium dochodowego na osobę w rodzinie (3 pkt.),</w:t>
      </w:r>
    </w:p>
    <w:p w:rsidR="00466ED8" w:rsidRDefault="00466ED8" w:rsidP="00AF4302">
      <w:pPr>
        <w:pStyle w:val="Akapitzlist"/>
        <w:numPr>
          <w:ilvl w:val="1"/>
          <w:numId w:val="1"/>
        </w:numPr>
        <w:spacing w:after="0" w:line="360" w:lineRule="auto"/>
        <w:jc w:val="both"/>
      </w:pPr>
      <w:r>
        <w:t>gotowość opiekuna do udziału we wsparciu dla opiekunów (2 pkt.),</w:t>
      </w:r>
    </w:p>
    <w:p w:rsidR="00466ED8" w:rsidRDefault="00466ED8" w:rsidP="00AF4302">
      <w:pPr>
        <w:pStyle w:val="Akapitzlist"/>
        <w:numPr>
          <w:ilvl w:val="1"/>
          <w:numId w:val="1"/>
        </w:numPr>
        <w:spacing w:after="0" w:line="360" w:lineRule="auto"/>
        <w:jc w:val="both"/>
      </w:pPr>
      <w:r>
        <w:t>identyfikacja potrzeby specjalistycznego wsparcia na podstawie spotkania z Komisją Rekrutacyjną (4 pkt.).</w:t>
      </w:r>
    </w:p>
    <w:p w:rsidR="00466ED8" w:rsidRDefault="00466ED8" w:rsidP="00AF4302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 xml:space="preserve">Miejsce składania </w:t>
      </w:r>
      <w:r w:rsidR="00474614">
        <w:t>zgłoszenia do udziału w procesie rekrutacyjnym</w:t>
      </w:r>
    </w:p>
    <w:p w:rsidR="00CC593B" w:rsidRDefault="00474614" w:rsidP="00AF4302">
      <w:pPr>
        <w:pStyle w:val="Akapitzlist"/>
        <w:numPr>
          <w:ilvl w:val="1"/>
          <w:numId w:val="1"/>
        </w:numPr>
        <w:spacing w:after="0" w:line="360" w:lineRule="auto"/>
        <w:jc w:val="both"/>
      </w:pPr>
      <w:r>
        <w:lastRenderedPageBreak/>
        <w:t xml:space="preserve">siedziba Fundacji przy ul. </w:t>
      </w:r>
      <w:proofErr w:type="spellStart"/>
      <w:r>
        <w:t>Mlyńskiej</w:t>
      </w:r>
      <w:proofErr w:type="spellEnd"/>
      <w:r>
        <w:t xml:space="preserve"> 2-4 w Toruniu, osobiście lub listownie (decyduje data wpływu)</w:t>
      </w:r>
      <w:r w:rsidR="00CC593B">
        <w:t>.</w:t>
      </w:r>
    </w:p>
    <w:p w:rsidR="00CC593B" w:rsidRDefault="00AF4302" w:rsidP="00AF4302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>Załączniki do regulaminu</w:t>
      </w:r>
    </w:p>
    <w:p w:rsidR="00AF4302" w:rsidRDefault="00AF4302" w:rsidP="00AF4302">
      <w:pPr>
        <w:pStyle w:val="Akapitzlist"/>
        <w:numPr>
          <w:ilvl w:val="1"/>
          <w:numId w:val="1"/>
        </w:numPr>
        <w:spacing w:after="0" w:line="360" w:lineRule="auto"/>
        <w:jc w:val="both"/>
      </w:pPr>
      <w:r>
        <w:t>Zgłoszenie do udziału w procesie rekrutacyjnym</w:t>
      </w:r>
    </w:p>
    <w:p w:rsidR="00AF4302" w:rsidRDefault="00AF4302" w:rsidP="00AF4302">
      <w:pPr>
        <w:spacing w:line="360" w:lineRule="auto"/>
      </w:pPr>
      <w:r>
        <w:br w:type="page"/>
      </w:r>
    </w:p>
    <w:p w:rsidR="00AF4302" w:rsidRDefault="00AF4302" w:rsidP="00AF4302">
      <w:pPr>
        <w:spacing w:after="0" w:line="360" w:lineRule="auto"/>
        <w:jc w:val="right"/>
      </w:pPr>
      <w:r>
        <w:lastRenderedPageBreak/>
        <w:t>Zał. 1</w:t>
      </w:r>
      <w:r w:rsidR="00EA6472">
        <w:t xml:space="preserve"> do Regulaminu rekrutacji</w:t>
      </w:r>
    </w:p>
    <w:p w:rsidR="00EA6472" w:rsidRDefault="00EA6472" w:rsidP="00AF4302">
      <w:pPr>
        <w:spacing w:after="0" w:line="360" w:lineRule="auto"/>
        <w:jc w:val="right"/>
      </w:pPr>
    </w:p>
    <w:p w:rsidR="00AF4302" w:rsidRDefault="00AF4302" w:rsidP="00AF4302">
      <w:pPr>
        <w:spacing w:after="0" w:line="360" w:lineRule="auto"/>
        <w:jc w:val="center"/>
        <w:rPr>
          <w:b/>
          <w:sz w:val="28"/>
        </w:rPr>
      </w:pPr>
      <w:r w:rsidRPr="00AF4302">
        <w:rPr>
          <w:b/>
          <w:sz w:val="28"/>
        </w:rPr>
        <w:t>Zgłoszenie do udziału w procesie rekrutacyjnym</w:t>
      </w:r>
    </w:p>
    <w:p w:rsidR="00AF4302" w:rsidRDefault="00AF4302" w:rsidP="00AF4302">
      <w:pPr>
        <w:spacing w:after="0" w:line="360" w:lineRule="auto"/>
        <w:rPr>
          <w:sz w:val="28"/>
        </w:rPr>
      </w:pPr>
    </w:p>
    <w:p w:rsidR="00AF4302" w:rsidRDefault="00AF4302" w:rsidP="00AF4302">
      <w:pPr>
        <w:spacing w:line="360" w:lineRule="auto"/>
      </w:pPr>
      <w:r>
        <w:t xml:space="preserve">Zgłaszam chęć udziału w procesie rekrutacyjnym do projektu </w:t>
      </w:r>
      <w:r>
        <w:t>„Specjalistyczny Środowiskowy Dom Samopomocy „Arkadia” w Toruniu</w:t>
      </w:r>
      <w:r>
        <w:t xml:space="preserve"> </w:t>
      </w:r>
      <w:r>
        <w:t>nr umowy RPKP.</w:t>
      </w:r>
      <w:r w:rsidRPr="00466ED8">
        <w:t>09.03.02-04-0010/17</w:t>
      </w:r>
      <w:r w:rsidR="00EA6472">
        <w:t>.</w:t>
      </w:r>
    </w:p>
    <w:p w:rsidR="00EA6472" w:rsidRDefault="00EA6472" w:rsidP="00AF4302">
      <w:pPr>
        <w:spacing w:line="36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EA6472" w:rsidTr="00EA6472">
        <w:tc>
          <w:tcPr>
            <w:tcW w:w="3256" w:type="dxa"/>
          </w:tcPr>
          <w:p w:rsidR="00EA6472" w:rsidRDefault="00EA6472" w:rsidP="00EA6472">
            <w:pPr>
              <w:spacing w:before="240" w:line="480" w:lineRule="auto"/>
            </w:pPr>
            <w:r>
              <w:t>Imię i nazwisko</w:t>
            </w:r>
          </w:p>
        </w:tc>
        <w:tc>
          <w:tcPr>
            <w:tcW w:w="5806" w:type="dxa"/>
          </w:tcPr>
          <w:p w:rsidR="00EA6472" w:rsidRDefault="00EA6472" w:rsidP="00EA6472">
            <w:pPr>
              <w:spacing w:before="240" w:line="480" w:lineRule="auto"/>
            </w:pPr>
          </w:p>
        </w:tc>
      </w:tr>
      <w:tr w:rsidR="00EA6472" w:rsidTr="00EA6472">
        <w:tc>
          <w:tcPr>
            <w:tcW w:w="3256" w:type="dxa"/>
          </w:tcPr>
          <w:p w:rsidR="00EA6472" w:rsidRDefault="00EA6472" w:rsidP="00EA6472">
            <w:pPr>
              <w:spacing w:before="240" w:line="480" w:lineRule="auto"/>
            </w:pPr>
            <w:r>
              <w:t>Adres</w:t>
            </w:r>
          </w:p>
        </w:tc>
        <w:tc>
          <w:tcPr>
            <w:tcW w:w="5806" w:type="dxa"/>
          </w:tcPr>
          <w:p w:rsidR="00EA6472" w:rsidRDefault="00EA6472" w:rsidP="00EA6472">
            <w:pPr>
              <w:spacing w:before="240" w:line="480" w:lineRule="auto"/>
            </w:pPr>
          </w:p>
        </w:tc>
      </w:tr>
      <w:tr w:rsidR="00EA6472" w:rsidTr="00EA6472">
        <w:tc>
          <w:tcPr>
            <w:tcW w:w="3256" w:type="dxa"/>
          </w:tcPr>
          <w:p w:rsidR="00EA6472" w:rsidRDefault="00EA6472" w:rsidP="00EA6472">
            <w:pPr>
              <w:spacing w:before="240" w:line="480" w:lineRule="auto"/>
            </w:pPr>
            <w:r>
              <w:t>Numer kontaktowy</w:t>
            </w:r>
          </w:p>
        </w:tc>
        <w:tc>
          <w:tcPr>
            <w:tcW w:w="5806" w:type="dxa"/>
          </w:tcPr>
          <w:p w:rsidR="00EA6472" w:rsidRDefault="00EA6472" w:rsidP="00EA6472">
            <w:pPr>
              <w:spacing w:before="240" w:line="480" w:lineRule="auto"/>
            </w:pPr>
          </w:p>
        </w:tc>
      </w:tr>
      <w:tr w:rsidR="00EA6472" w:rsidTr="00EA6472">
        <w:tc>
          <w:tcPr>
            <w:tcW w:w="3256" w:type="dxa"/>
          </w:tcPr>
          <w:p w:rsidR="00EA6472" w:rsidRDefault="00EA6472" w:rsidP="00EA6472">
            <w:pPr>
              <w:spacing w:before="240" w:line="480" w:lineRule="auto"/>
            </w:pPr>
            <w:r>
              <w:t>S</w:t>
            </w:r>
            <w:r>
              <w:t>topień niepełnosprawności</w:t>
            </w:r>
          </w:p>
        </w:tc>
        <w:tc>
          <w:tcPr>
            <w:tcW w:w="5806" w:type="dxa"/>
          </w:tcPr>
          <w:p w:rsidR="00EA6472" w:rsidRDefault="00EA6472" w:rsidP="00EA6472">
            <w:pPr>
              <w:spacing w:before="240" w:line="480" w:lineRule="auto"/>
            </w:pPr>
          </w:p>
        </w:tc>
      </w:tr>
      <w:tr w:rsidR="00EA6472" w:rsidTr="00EA6472">
        <w:tc>
          <w:tcPr>
            <w:tcW w:w="3256" w:type="dxa"/>
          </w:tcPr>
          <w:p w:rsidR="00EA6472" w:rsidRDefault="00EA6472" w:rsidP="00EA6472">
            <w:pPr>
              <w:spacing w:before="240" w:line="480" w:lineRule="auto"/>
            </w:pPr>
            <w:r>
              <w:t>P</w:t>
            </w:r>
            <w:r>
              <w:t>rzyczyny niepełnosprawności</w:t>
            </w:r>
          </w:p>
        </w:tc>
        <w:tc>
          <w:tcPr>
            <w:tcW w:w="5806" w:type="dxa"/>
          </w:tcPr>
          <w:p w:rsidR="00EA6472" w:rsidRDefault="00EA6472" w:rsidP="00EA6472">
            <w:pPr>
              <w:spacing w:before="240" w:line="480" w:lineRule="auto"/>
            </w:pPr>
          </w:p>
        </w:tc>
      </w:tr>
    </w:tbl>
    <w:p w:rsidR="00EA6472" w:rsidRDefault="00EA6472" w:rsidP="00AF4302">
      <w:pPr>
        <w:spacing w:line="360" w:lineRule="auto"/>
      </w:pPr>
    </w:p>
    <w:p w:rsidR="00EA6472" w:rsidRDefault="00EA6472" w:rsidP="00AF4302">
      <w:pPr>
        <w:spacing w:line="360" w:lineRule="auto"/>
      </w:pPr>
    </w:p>
    <w:p w:rsidR="00EA6472" w:rsidRDefault="00EA6472" w:rsidP="00AF4302">
      <w:pPr>
        <w:spacing w:line="360" w:lineRule="auto"/>
      </w:pPr>
    </w:p>
    <w:p w:rsidR="00EA6472" w:rsidRDefault="00EA6472" w:rsidP="00AF4302">
      <w:pPr>
        <w:spacing w:after="0" w:line="360" w:lineRule="auto"/>
        <w:jc w:val="both"/>
      </w:pPr>
    </w:p>
    <w:p w:rsidR="00EA6472" w:rsidRDefault="00EA6472" w:rsidP="00AF4302">
      <w:pPr>
        <w:spacing w:after="0" w:line="360" w:lineRule="auto"/>
        <w:jc w:val="both"/>
      </w:pPr>
      <w:r>
        <w:t>………………………………………………………………………..</w:t>
      </w:r>
    </w:p>
    <w:p w:rsidR="00AF4302" w:rsidRPr="00AF4302" w:rsidRDefault="00EA6472" w:rsidP="00EA6472">
      <w:pPr>
        <w:spacing w:after="0" w:line="360" w:lineRule="auto"/>
        <w:ind w:firstLine="708"/>
        <w:jc w:val="both"/>
      </w:pPr>
      <w:r>
        <w:t>Podpis osoby zgłaszającej</w:t>
      </w:r>
    </w:p>
    <w:sectPr w:rsidR="00AF4302" w:rsidRPr="00AF4302" w:rsidSect="00D40F7F">
      <w:headerReference w:type="default" r:id="rId7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5B77" w:rsidRDefault="00195B77" w:rsidP="00D40F7F">
      <w:pPr>
        <w:spacing w:after="0" w:line="240" w:lineRule="auto"/>
      </w:pPr>
      <w:r>
        <w:separator/>
      </w:r>
    </w:p>
  </w:endnote>
  <w:endnote w:type="continuationSeparator" w:id="0">
    <w:p w:rsidR="00195B77" w:rsidRDefault="00195B77" w:rsidP="00D40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5B77" w:rsidRDefault="00195B77" w:rsidP="00D40F7F">
      <w:pPr>
        <w:spacing w:after="0" w:line="240" w:lineRule="auto"/>
      </w:pPr>
      <w:r>
        <w:separator/>
      </w:r>
    </w:p>
  </w:footnote>
  <w:footnote w:type="continuationSeparator" w:id="0">
    <w:p w:rsidR="00195B77" w:rsidRDefault="00195B77" w:rsidP="00D40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F7F" w:rsidRDefault="00D40F7F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BDBA57" wp14:editId="20A23E99">
              <wp:simplePos x="0" y="0"/>
              <wp:positionH relativeFrom="column">
                <wp:posOffset>0</wp:posOffset>
              </wp:positionH>
              <wp:positionV relativeFrom="paragraph">
                <wp:posOffset>-284109</wp:posOffset>
              </wp:positionV>
              <wp:extent cx="5750560" cy="692150"/>
              <wp:effectExtent l="0" t="0" r="2540" b="0"/>
              <wp:wrapNone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0560" cy="692150"/>
                        <a:chOff x="1361" y="709"/>
                        <a:chExt cx="9056" cy="1090"/>
                      </a:xfrm>
                    </wpg:grpSpPr>
                    <pic:pic xmlns:pic="http://schemas.openxmlformats.org/drawingml/2006/picture">
                      <pic:nvPicPr>
                        <pic:cNvPr id="2" name="Picture 3" descr="C:\Users\Bartek\AppData\Local\Microsoft\Windows\INetCache\Content.Word\poziom_achromat_inny znak.jpe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61" y="709"/>
                          <a:ext cx="9056" cy="1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 descr="C:\Users\Bartek\AppData\Local\Microsoft\Windows\INetCache\Content.Word\logo cz-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37" y="868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511D65" id="Grupa 1" o:spid="_x0000_s1026" style="position:absolute;margin-left:0;margin-top:-22.35pt;width:452.8pt;height:54.5pt;z-index:251659264" coordorigin="1361,709" coordsize="9056,10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ALwAAAAAUmdodGxvbmcAAAYb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f/Q+/m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/9H7+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/0vv5irsVdirsVdirsVdirsVd&#10;irsVdiqElv7aCeKxmmjS5nDGKJnAdwgq3FSamg606Yqi8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/9P7+Yq7FXYq7FXYq7FXYq7FXn35&#10;g/mx5M/KiyOs/mXr+m6FaUJV7+6jhL07IrEM59lBPtir8zPzf/5/G/lF5J9Ww/LGy1HzhfpULLGh&#10;sbIkf8Wzr6p3/lgIPY4q/LT83v8An7T+ef5kerY+VLqz8oaY9QE0mHlc8f8AKuZ+bA/5UYixVkH/&#10;AD6z84a955/5yWste86ane6vqUmkarzub+4kuJT+6HV5Czfjir+p/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/wD/1Pv5irsVdirsVdir&#10;y38y/wA7vIH5OWp1H80fMmmaHFx5Kt5cokrj/iuKvqOfZFY4q/MP83/+fzX5YeU/VsPyk0jUfNd6&#10;tQtxKP0fZE9iGkVp2+XorX+bFX5afm9/z9U/Pn80PVstF1W38p6XJUCDQ4vTl49q3MheYH3jaP5Y&#10;q/PTXfMOq+ab2TW/M19c6jqMxrJc3kzzyuf8p5CWP0nFUnxV2Kv06/59Ff8ArRGn/wDbH1T/AJND&#10;FX9YW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v/9P7+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/1Pv5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f/V+/m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/9b7&#10;+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/2VBLAwQKAAAAAAAAACEANqJZUe8RAQDvEQEAFQAA&#10;AGRycy9tZWRpYS9pbWFnZTIuanBlZ//Y/+AAEEpGSUYAAQEBASwBLAAA/+Ez/kV4aWYAAE1NACoA&#10;AAAIAAYACwACAAAAJgAACGIBEgADAAAAAQABAAABMQACAAAAJgAACIgBMgACAAAAFAAACK6HaQAE&#10;AAAAAQAACMLqHAAHAAAIDAAAAFYAABFGHOoAAAA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XaW5kb3dzIFBob3RvIEVkaXRvciAxMC4w&#10;LjEwMDExLjE2Mzg0AFdpbmRvd3MgUGhvdG8gRWRpdG9yIDEwLjAuMTAwMTEuMTYzODQAMjAxNzow&#10;ODowMyAxNDozMjo0MQAABpADAAIAAAAUAAARHJAEAAIAAAAUAAARMJKRAAIAAAADNzIAAJKSAAIA&#10;AAADNzIAAKABAAMAAAABAAEAAOocAAcAAAgMAAAJEAAAAAAc6gAAAAg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Dw/eHBhY2tldCBlbmQ9J3cnPz7/2wBDAAMCAgMCAgMDAwMEAwMEBQgFBQQEBQoHBwYI&#10;DAoMDAsKCwsNDhIQDQ4RDgsLEBYQERMUFRUVDA8XGBYUGBIUFRT/2wBDAQMEBAUEBQkFBQkUDQsN&#10;FBQUFBQUFBQUFBQUFBQUFBQUFBQUFBQUFBQUFBQUFBQUFBQUFBQUFBQUFBQUFBQUFBT/wAARCALQ&#10;At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1361;top:709;width:9056;height:1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">
                <v:imagedata r:id="rId3" o:title="poziom_achromat_inny znak.jpeg"/>
              </v:shape>
              <v:shape id="Picture 4" o:spid="_x0000_s1028" type="#_x0000_t75" style="position:absolute;left:6437;top:868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" strokeweight=".5pt">
                <v:imagedata r:id="rId4" o:title="logo cz-b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66D2A"/>
    <w:multiLevelType w:val="hybridMultilevel"/>
    <w:tmpl w:val="7A14AF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0E383F"/>
    <w:multiLevelType w:val="hybridMultilevel"/>
    <w:tmpl w:val="91CA6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0D"/>
    <w:rsid w:val="00195B77"/>
    <w:rsid w:val="00466ED8"/>
    <w:rsid w:val="00474614"/>
    <w:rsid w:val="005917D2"/>
    <w:rsid w:val="00766D18"/>
    <w:rsid w:val="00A04A5D"/>
    <w:rsid w:val="00AF4302"/>
    <w:rsid w:val="00B84E38"/>
    <w:rsid w:val="00C57D1C"/>
    <w:rsid w:val="00C65F0D"/>
    <w:rsid w:val="00CC593B"/>
    <w:rsid w:val="00CE1BDB"/>
    <w:rsid w:val="00D40F7F"/>
    <w:rsid w:val="00D67653"/>
    <w:rsid w:val="00EA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E3F24"/>
  <w15:chartTrackingRefBased/>
  <w15:docId w15:val="{89593844-7D60-46B1-B67D-D4E9E696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0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0F7F"/>
  </w:style>
  <w:style w:type="paragraph" w:styleId="Stopka">
    <w:name w:val="footer"/>
    <w:basedOn w:val="Normalny"/>
    <w:link w:val="StopkaZnak"/>
    <w:uiPriority w:val="99"/>
    <w:unhideWhenUsed/>
    <w:rsid w:val="00D40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0F7F"/>
  </w:style>
  <w:style w:type="paragraph" w:styleId="Akapitzlist">
    <w:name w:val="List Paragraph"/>
    <w:basedOn w:val="Normalny"/>
    <w:uiPriority w:val="34"/>
    <w:qFormat/>
    <w:rsid w:val="00C65F0D"/>
    <w:pPr>
      <w:ind w:left="720"/>
      <w:contextualSpacing/>
    </w:pPr>
  </w:style>
  <w:style w:type="table" w:styleId="Tabela-Siatka">
    <w:name w:val="Table Grid"/>
    <w:basedOn w:val="Standardowy"/>
    <w:uiPriority w:val="39"/>
    <w:rsid w:val="00EA6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kadia\RPO%20WK-P\9.3.2%20&#346;DS\Szablon%20RPO%20cz-b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RPO cz-b</Template>
  <TotalTime>75</TotalTime>
  <Pages>3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Paduch</dc:creator>
  <cp:keywords/>
  <dc:description/>
  <cp:lastModifiedBy>Bartosz Paduch</cp:lastModifiedBy>
  <cp:revision>2</cp:revision>
  <dcterms:created xsi:type="dcterms:W3CDTF">2017-09-07T11:55:00Z</dcterms:created>
  <dcterms:modified xsi:type="dcterms:W3CDTF">2017-09-07T14:32:00Z</dcterms:modified>
</cp:coreProperties>
</file>