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D18" w:rsidRDefault="00766D18">
      <w:pPr>
        <w:rPr>
          <w:b/>
          <w:sz w:val="28"/>
        </w:rPr>
      </w:pPr>
    </w:p>
    <w:p w:rsidR="00A04A5D" w:rsidRPr="00466ED8" w:rsidRDefault="00C65F0D" w:rsidP="00AF4302">
      <w:pPr>
        <w:spacing w:line="360" w:lineRule="auto"/>
        <w:jc w:val="center"/>
        <w:rPr>
          <w:b/>
          <w:sz w:val="28"/>
        </w:rPr>
      </w:pPr>
      <w:r w:rsidRPr="00466ED8">
        <w:rPr>
          <w:b/>
          <w:sz w:val="28"/>
        </w:rPr>
        <w:t>Regulamin rekrutacji</w:t>
      </w:r>
    </w:p>
    <w:p w:rsidR="00C65F0D" w:rsidRDefault="00C65F0D" w:rsidP="00AF4302">
      <w:pPr>
        <w:spacing w:line="360" w:lineRule="auto"/>
        <w:jc w:val="center"/>
      </w:pPr>
      <w:r>
        <w:t xml:space="preserve">do projektu </w:t>
      </w:r>
      <w:bookmarkStart w:id="0" w:name="_Hlk492560857"/>
      <w:r w:rsidR="00C6432B">
        <w:t>„My też jesteśmy aktywni 4</w:t>
      </w:r>
      <w:r w:rsidR="00AB0D27">
        <w:t>”</w:t>
      </w:r>
    </w:p>
    <w:p w:rsidR="00466ED8" w:rsidRDefault="00466ED8" w:rsidP="00AF4302">
      <w:pPr>
        <w:spacing w:line="360" w:lineRule="auto"/>
        <w:jc w:val="center"/>
      </w:pPr>
      <w:r>
        <w:t xml:space="preserve">nr </w:t>
      </w:r>
      <w:r w:rsidR="002463F6">
        <w:t>projektu</w:t>
      </w:r>
      <w:r>
        <w:t xml:space="preserve"> </w:t>
      </w:r>
      <w:bookmarkEnd w:id="0"/>
      <w:r w:rsidR="00C6432B" w:rsidRPr="00C6432B">
        <w:t xml:space="preserve"> RPKP.09.02.01-04-0013/17-00</w:t>
      </w:r>
    </w:p>
    <w:p w:rsidR="00C65F0D" w:rsidRDefault="00C65F0D" w:rsidP="00AF4302">
      <w:pPr>
        <w:spacing w:line="360" w:lineRule="auto"/>
      </w:pPr>
    </w:p>
    <w:p w:rsidR="00C65F0D" w:rsidRDefault="00C65F0D" w:rsidP="00AF4302">
      <w:pPr>
        <w:pStyle w:val="Akapitzlist"/>
        <w:numPr>
          <w:ilvl w:val="0"/>
          <w:numId w:val="1"/>
        </w:numPr>
        <w:spacing w:after="0" w:line="360" w:lineRule="auto"/>
      </w:pPr>
      <w:r>
        <w:t>Czas trwania rekrutacji</w:t>
      </w:r>
    </w:p>
    <w:p w:rsidR="00C65F0D" w:rsidRDefault="00C65F0D" w:rsidP="00AF4302">
      <w:pPr>
        <w:spacing w:after="0" w:line="360" w:lineRule="auto"/>
        <w:jc w:val="both"/>
      </w:pPr>
      <w:r>
        <w:t xml:space="preserve">Rekrutacja prowadzona jest w </w:t>
      </w:r>
      <w:r w:rsidR="00C6432B">
        <w:t>siedmiu turach w miesiącach</w:t>
      </w:r>
      <w:r w:rsidR="00C6432B" w:rsidRPr="00C6432B">
        <w:t xml:space="preserve"> II.2018, III-V.2018, VI-VIII.2018, IX-XI.2018, XII.2018-II.2019, III-V.2019, VI-VIII.2019</w:t>
      </w:r>
      <w:r>
        <w:t>.</w:t>
      </w:r>
      <w:r w:rsidR="00466ED8">
        <w:t xml:space="preserve"> W przypadku zgłoszenia się niewystarczającej liczby chętnych </w:t>
      </w:r>
      <w:r w:rsidR="00AB0D27">
        <w:t xml:space="preserve">w ramach danej tury </w:t>
      </w:r>
      <w:r w:rsidR="00466ED8">
        <w:t>rekrutacja zostanie przedłużona.</w:t>
      </w:r>
      <w:r w:rsidR="00EA6472">
        <w:t xml:space="preserve"> W przypadku gdy liczba chętnych przekroczy liczbę miejsc, zostanie utworzona lista rezerwowa</w:t>
      </w:r>
      <w:r w:rsidR="00526DA8">
        <w:t xml:space="preserve"> na podstawie liczby punktów uzyskanych za kryteria punktowane</w:t>
      </w:r>
      <w:r w:rsidR="00EA6472">
        <w:t>.</w:t>
      </w:r>
      <w:r w:rsidR="00AB0D27">
        <w:t xml:space="preserve"> Osoby z listy rezerwowej będą brane pod uwagę w kolejnych turach rekrutacji.</w:t>
      </w:r>
    </w:p>
    <w:p w:rsidR="00C65F0D" w:rsidRDefault="00C65F0D" w:rsidP="00AF4302">
      <w:pPr>
        <w:pStyle w:val="Akapitzlist"/>
        <w:numPr>
          <w:ilvl w:val="0"/>
          <w:numId w:val="1"/>
        </w:numPr>
        <w:spacing w:after="0" w:line="360" w:lineRule="auto"/>
      </w:pPr>
      <w:r>
        <w:t>Kryteria dostępowe</w:t>
      </w:r>
    </w:p>
    <w:p w:rsidR="00C65F0D" w:rsidRDefault="002C02DC" w:rsidP="00AF4302">
      <w:pPr>
        <w:pStyle w:val="Akapitzlist"/>
        <w:numPr>
          <w:ilvl w:val="1"/>
          <w:numId w:val="1"/>
        </w:numPr>
        <w:spacing w:after="0" w:line="360" w:lineRule="auto"/>
      </w:pPr>
      <w:r>
        <w:t>Niepełnosprawność intelektualna (</w:t>
      </w:r>
      <w:r w:rsidR="00C65F0D">
        <w:t xml:space="preserve">orzeczenie o stopniu niepełnosprawności </w:t>
      </w:r>
      <w:r w:rsidR="00AB0D27">
        <w:t>lub inny dokument potwierdzający niepełnosprawność intelektualną</w:t>
      </w:r>
      <w:r>
        <w:t>)</w:t>
      </w:r>
      <w:r w:rsidR="00466ED8">
        <w:t>,</w:t>
      </w:r>
    </w:p>
    <w:p w:rsidR="00C65F0D" w:rsidRDefault="00C65F0D" w:rsidP="00AF4302">
      <w:pPr>
        <w:pStyle w:val="Akapitzlist"/>
        <w:numPr>
          <w:ilvl w:val="1"/>
          <w:numId w:val="1"/>
        </w:numPr>
        <w:spacing w:after="0" w:line="360" w:lineRule="auto"/>
      </w:pPr>
      <w:r>
        <w:t>zamieszkanie w Toruniu</w:t>
      </w:r>
      <w:r w:rsidR="00AB0D27">
        <w:t>,</w:t>
      </w:r>
      <w:r>
        <w:t xml:space="preserve"> powiecie toruńskim</w:t>
      </w:r>
      <w:r w:rsidR="00AB0D27">
        <w:t xml:space="preserve"> lub aleksandrowskim,</w:t>
      </w:r>
    </w:p>
    <w:p w:rsidR="00C6432B" w:rsidRDefault="00C6432B" w:rsidP="00C6432B">
      <w:pPr>
        <w:pStyle w:val="Akapitzlist"/>
        <w:numPr>
          <w:ilvl w:val="1"/>
          <w:numId w:val="1"/>
        </w:numPr>
        <w:spacing w:after="0" w:line="360" w:lineRule="auto"/>
      </w:pPr>
      <w:r>
        <w:t>bycie osobą pozostającą bez zatrudnienia,</w:t>
      </w:r>
    </w:p>
    <w:p w:rsidR="00C65F0D" w:rsidRDefault="00C65F0D" w:rsidP="00AF4302">
      <w:pPr>
        <w:pStyle w:val="Akapitzlist"/>
        <w:numPr>
          <w:ilvl w:val="1"/>
          <w:numId w:val="1"/>
        </w:numPr>
        <w:spacing w:after="0" w:line="360" w:lineRule="auto"/>
      </w:pPr>
      <w:r>
        <w:t>wiek powyżej 18 lat</w:t>
      </w:r>
      <w:r w:rsidR="00466ED8">
        <w:t>.</w:t>
      </w:r>
    </w:p>
    <w:p w:rsidR="00C65F0D" w:rsidRDefault="00C65F0D" w:rsidP="00AF4302">
      <w:pPr>
        <w:pStyle w:val="Akapitzlist"/>
        <w:numPr>
          <w:ilvl w:val="0"/>
          <w:numId w:val="1"/>
        </w:numPr>
        <w:spacing w:after="0" w:line="360" w:lineRule="auto"/>
      </w:pPr>
      <w:r>
        <w:t>Kryteria punktowane</w:t>
      </w:r>
    </w:p>
    <w:p w:rsidR="00C65F0D" w:rsidRDefault="00C65F0D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 xml:space="preserve">doświadczanie wielokrotnego wykluczenia społecznego, </w:t>
      </w:r>
      <w:r w:rsidRPr="00C65F0D">
        <w:t>rozumianego jako wykluczenie z powodu więcej niż jednej z przesłanek, o których mowa w rozdziale 3, pkt. 11 Wytycznych w zakresie realizacji przedsięwzięć w obszarze włączenia społecznego i zwalczania ubóstwa z wykorzystaniem środków EFS i EFRR na lata 201</w:t>
      </w:r>
      <w:r>
        <w:t>4-2020 (</w:t>
      </w:r>
      <w:r w:rsidR="00C6432B">
        <w:t>4</w:t>
      </w:r>
      <w:r>
        <w:t xml:space="preserve"> pkt.)</w:t>
      </w:r>
      <w:r w:rsidR="00466ED8">
        <w:t>,</w:t>
      </w:r>
    </w:p>
    <w:p w:rsidR="00C65F0D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znaczny lub umiarkowany stopień niepełnosprawności (</w:t>
      </w:r>
      <w:r w:rsidR="00C6432B">
        <w:t>6</w:t>
      </w:r>
      <w:r>
        <w:t xml:space="preserve">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niepełnosprawność sprzężona lub zaburzenie psychiczne</w:t>
      </w:r>
      <w:r w:rsidR="00AB0D27">
        <w:t>, cało</w:t>
      </w:r>
      <w:r w:rsidR="00C6432B">
        <w:t>ściowe zaburzenia rozwo</w:t>
      </w:r>
      <w:r w:rsidR="00AB0D27">
        <w:t>jowe</w:t>
      </w:r>
      <w:r w:rsidR="00C6432B">
        <w:t xml:space="preserve"> (4</w:t>
      </w:r>
      <w:r>
        <w:t xml:space="preserve">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korzystanie z Programu O</w:t>
      </w:r>
      <w:r w:rsidR="00C6432B">
        <w:t>peracyjnego Pomoc Żywnościowa (2</w:t>
      </w:r>
      <w:r>
        <w:t xml:space="preserve"> pkt.),</w:t>
      </w:r>
    </w:p>
    <w:p w:rsidR="00466ED8" w:rsidRDefault="00466ED8" w:rsidP="00C6432B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ostatnie zamieszkanie na obszarze zdegradowanym, wyznaczonym w lokalnym lub gminnym p</w:t>
      </w:r>
      <w:r w:rsidR="00C6432B">
        <w:t>rogramie rewitalizacji (1 pkt.)</w:t>
      </w:r>
      <w:r w:rsidR="00AB0D27">
        <w:t>.</w:t>
      </w:r>
    </w:p>
    <w:p w:rsidR="00C6432B" w:rsidRDefault="00C6432B" w:rsidP="00C6432B">
      <w:pPr>
        <w:pStyle w:val="Akapitzlist"/>
        <w:spacing w:after="0" w:line="360" w:lineRule="auto"/>
        <w:ind w:left="1440"/>
        <w:jc w:val="both"/>
      </w:pPr>
    </w:p>
    <w:p w:rsidR="00C6432B" w:rsidRDefault="00C6432B" w:rsidP="00C6432B">
      <w:pPr>
        <w:pStyle w:val="Akapitzlist"/>
        <w:spacing w:after="0" w:line="360" w:lineRule="auto"/>
        <w:ind w:left="1440"/>
        <w:jc w:val="both"/>
      </w:pPr>
    </w:p>
    <w:p w:rsidR="00466ED8" w:rsidRDefault="00466ED8" w:rsidP="00AF4302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lastRenderedPageBreak/>
        <w:t xml:space="preserve">Miejsce składania </w:t>
      </w:r>
      <w:r w:rsidR="00474614">
        <w:t>zgłoszenia do udziału w procesie rekrutacyjnym</w:t>
      </w:r>
    </w:p>
    <w:p w:rsidR="00CC593B" w:rsidRDefault="00474614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 xml:space="preserve">siedziba Fundacji przy ul. </w:t>
      </w:r>
      <w:r w:rsidR="002463F6">
        <w:t>Młyńskiej</w:t>
      </w:r>
      <w:r>
        <w:t xml:space="preserve"> 2-4 w Toruniu, osobiście lub listownie (decyduje data wpływu)</w:t>
      </w:r>
      <w:r w:rsidR="00CC593B">
        <w:t>.</w:t>
      </w:r>
    </w:p>
    <w:p w:rsidR="00CC593B" w:rsidRDefault="00AF4302" w:rsidP="00AF4302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Załączniki do regulaminu</w:t>
      </w:r>
    </w:p>
    <w:p w:rsidR="00AF4302" w:rsidRDefault="00AF4302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Zgłoszenie do udziału w pro</w:t>
      </w:r>
      <w:bookmarkStart w:id="1" w:name="_GoBack"/>
      <w:bookmarkEnd w:id="1"/>
      <w:r>
        <w:t>cesie rekrutacyjnym</w:t>
      </w:r>
    </w:p>
    <w:p w:rsidR="00AF4302" w:rsidRDefault="00AF4302" w:rsidP="00AF4302">
      <w:pPr>
        <w:spacing w:line="360" w:lineRule="auto"/>
      </w:pPr>
      <w:r>
        <w:br w:type="page"/>
      </w:r>
    </w:p>
    <w:p w:rsidR="00AF4302" w:rsidRDefault="00AF4302" w:rsidP="00AF4302">
      <w:pPr>
        <w:spacing w:after="0" w:line="360" w:lineRule="auto"/>
        <w:jc w:val="right"/>
      </w:pPr>
      <w:r>
        <w:lastRenderedPageBreak/>
        <w:t>Zał. 1</w:t>
      </w:r>
      <w:r w:rsidR="00EA6472">
        <w:t xml:space="preserve"> do Regulaminu rekrutacji</w:t>
      </w:r>
    </w:p>
    <w:p w:rsidR="00EA6472" w:rsidRDefault="00EA6472" w:rsidP="00AF4302">
      <w:pPr>
        <w:spacing w:after="0" w:line="360" w:lineRule="auto"/>
        <w:jc w:val="right"/>
      </w:pPr>
    </w:p>
    <w:p w:rsidR="00AF4302" w:rsidRDefault="00AF4302" w:rsidP="00AF4302">
      <w:pPr>
        <w:spacing w:after="0" w:line="360" w:lineRule="auto"/>
        <w:jc w:val="center"/>
        <w:rPr>
          <w:b/>
          <w:sz w:val="28"/>
        </w:rPr>
      </w:pPr>
      <w:r w:rsidRPr="00AF4302">
        <w:rPr>
          <w:b/>
          <w:sz w:val="28"/>
        </w:rPr>
        <w:t>Zgłoszenie do udziału w procesie rekrutacyjnym</w:t>
      </w:r>
    </w:p>
    <w:p w:rsidR="00AF4302" w:rsidRDefault="00AF4302" w:rsidP="00AF4302">
      <w:pPr>
        <w:spacing w:after="0" w:line="360" w:lineRule="auto"/>
        <w:rPr>
          <w:sz w:val="28"/>
        </w:rPr>
      </w:pPr>
    </w:p>
    <w:p w:rsidR="00AF4302" w:rsidRDefault="00AF4302" w:rsidP="00AF4302">
      <w:pPr>
        <w:spacing w:line="360" w:lineRule="auto"/>
      </w:pPr>
      <w:r>
        <w:t>Zgłaszam chęć udziału w procesie rekrutacyjnym do projektu „</w:t>
      </w:r>
      <w:r w:rsidR="00C6432B">
        <w:t>My też jesteśmy aktywni 4</w:t>
      </w:r>
      <w:r w:rsidR="00AB0D27">
        <w:t>”</w:t>
      </w:r>
      <w:r>
        <w:t xml:space="preserve"> nr umowy </w:t>
      </w:r>
      <w:r w:rsidR="00C6432B" w:rsidRPr="00C6432B">
        <w:t>RPKP.09.02.01-04-0013/17-00</w:t>
      </w:r>
      <w:r w:rsidR="00EA6472">
        <w:t>.</w:t>
      </w:r>
    </w:p>
    <w:p w:rsidR="00EA6472" w:rsidRDefault="00EA6472" w:rsidP="00AF4302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Imię i nazwisko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Adres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Numer kontaktowy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Stopień niepełnosprawności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Przyczyny niepełnosprawności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</w:tbl>
    <w:p w:rsidR="00EA6472" w:rsidRDefault="00EA6472" w:rsidP="00AF4302">
      <w:pPr>
        <w:spacing w:line="360" w:lineRule="auto"/>
      </w:pPr>
    </w:p>
    <w:p w:rsidR="00EA6472" w:rsidRDefault="00EA6472" w:rsidP="00AF4302">
      <w:pPr>
        <w:spacing w:line="360" w:lineRule="auto"/>
      </w:pPr>
    </w:p>
    <w:p w:rsidR="00EA6472" w:rsidRDefault="00EA6472" w:rsidP="00AF4302">
      <w:pPr>
        <w:spacing w:line="360" w:lineRule="auto"/>
      </w:pPr>
    </w:p>
    <w:p w:rsidR="00EA6472" w:rsidRDefault="00EA6472" w:rsidP="00AF4302">
      <w:pPr>
        <w:spacing w:after="0" w:line="360" w:lineRule="auto"/>
        <w:jc w:val="both"/>
      </w:pPr>
    </w:p>
    <w:p w:rsidR="00EA6472" w:rsidRDefault="00EA6472" w:rsidP="00AF4302">
      <w:pPr>
        <w:spacing w:after="0" w:line="360" w:lineRule="auto"/>
        <w:jc w:val="both"/>
      </w:pPr>
      <w:r>
        <w:t>………………………………………………………………………..</w:t>
      </w:r>
    </w:p>
    <w:p w:rsidR="00AF4302" w:rsidRPr="00AF4302" w:rsidRDefault="00EA6472" w:rsidP="00EA6472">
      <w:pPr>
        <w:spacing w:after="0" w:line="360" w:lineRule="auto"/>
        <w:ind w:firstLine="708"/>
        <w:jc w:val="both"/>
      </w:pPr>
      <w:r>
        <w:t>Podpis osoby zgłaszającej</w:t>
      </w:r>
    </w:p>
    <w:sectPr w:rsidR="00AF4302" w:rsidRPr="00AF4302" w:rsidSect="00D40F7F">
      <w:headerReference w:type="default" r:id="rId7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490" w:rsidRDefault="00F15490" w:rsidP="00D40F7F">
      <w:pPr>
        <w:spacing w:after="0" w:line="240" w:lineRule="auto"/>
      </w:pPr>
      <w:r>
        <w:separator/>
      </w:r>
    </w:p>
  </w:endnote>
  <w:endnote w:type="continuationSeparator" w:id="0">
    <w:p w:rsidR="00F15490" w:rsidRDefault="00F15490" w:rsidP="00D4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490" w:rsidRDefault="00F15490" w:rsidP="00D40F7F">
      <w:pPr>
        <w:spacing w:after="0" w:line="240" w:lineRule="auto"/>
      </w:pPr>
      <w:r>
        <w:separator/>
      </w:r>
    </w:p>
  </w:footnote>
  <w:footnote w:type="continuationSeparator" w:id="0">
    <w:p w:rsidR="00F15490" w:rsidRDefault="00F15490" w:rsidP="00D4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F7F" w:rsidRDefault="00D40F7F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BDBA57" wp14:editId="20A23E99">
              <wp:simplePos x="0" y="0"/>
              <wp:positionH relativeFrom="column">
                <wp:posOffset>0</wp:posOffset>
              </wp:positionH>
              <wp:positionV relativeFrom="paragraph">
                <wp:posOffset>-284109</wp:posOffset>
              </wp:positionV>
              <wp:extent cx="5750560" cy="692150"/>
              <wp:effectExtent l="0" t="0" r="254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877261" id="Grupa 1" o:spid="_x0000_s1026" style="position:absolute;margin-left:0;margin-top:-22.35pt;width:452.8pt;height:54.5pt;z-index:251659264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LwAAAAAUmdodGxvbmcAAAYb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f/Q+/m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/9H7+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/0vv5irsVdirsVdirsVdirsVd&#10;irsVdiqElv7aCeKxmmjS5nDGKJnAdwgq3FSamg606Yqi8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/9P7+Yq7FXYq7FXYq7FXYq7FXn35&#10;g/mx5M/KiyOs/mXr+m6FaUJV7+6jhL07IrEM59lBPtir8zPzf/5/G/lF5J9Ww/LGy1HzhfpULLGh&#10;sbIkf8Wzr6p3/lgIPY4q/LT83v8An7T+ef5kerY+VLqz8oaY9QE0mHlc8f8AKuZ+bA/5UYixVkH/&#10;AD6z84a955/5yWste86ane6vqUmkarzub+4kuJT+6HV5Czfjir+p/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/wD/1Pv5irsVdirsVdir&#10;y38y/wA7vIH5OWp1H80fMmmaHFx5Kt5cokrj/iuKvqOfZFY4q/MP83/+fzX5YeU/VsPyk0jUfNd6&#10;tQtxKP0fZE9iGkVp2+XorX+bFX5afm9/z9U/Pn80PVstF1W38p6XJUCDQ4vTl49q3MheYH3jaP5Y&#10;q/PTXfMOq+ab2TW/M19c6jqMxrJc3kzzyuf8p5CWP0nFUnxV2Kv06/59Ff8ArRGn/wDbH1T/AJND&#10;FX9YW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P7+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/1Pv5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f/V+/m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/9b7&#10;+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/2VBLAwQKAAAAAAAAACEANqJZUe8RAQDvEQEAFQAA&#10;AGRycy9tZWRpYS9pbWFnZTIuanBlZ//Y/+AAEEpGSUYAAQEBASwBLAAA/+Ez/kV4aWYAAE1NACoA&#10;AAAIAAYACwACAAAAJgAACGIBEgADAAAAAQABAAABMQACAAAAJgAACIgBMgACAAAAFAAACK6HaQAE&#10;AAAAAQAACMLqHAAHAAAIDAAAAFYAABFGHOoAAAA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XaW5kb3dzIFBob3RvIEVkaXRvciAxMC4w&#10;LjEwMDExLjE2Mzg0AFdpbmRvd3MgUGhvdG8gRWRpdG9yIDEwLjAuMTAwMTEuMTYzODQAMjAxNzow&#10;ODowMyAxNDozMjo0MQAABpADAAIAAAAUAAARHJAEAAIAAAAUAAARMJKRAAIAAAADNzIAAJKSAAIA&#10;AAADNzIAAKABAAMAAAABAAEAAOocAAcAAAgMAAAJEAAAAAAc6gAAAA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Dw/eHBhY2tldCBlbmQ9J3cnPz7/2wBDAAMCAgMCAgMDAwMEAwMEBQgFBQQEBQoHBwYI&#10;DAoMDAsKCwsNDhIQDQ4RDgsLEBYQERMUFRUVDA8XGBYUGBIUFRT/2wBDAQMEBAUEBQkFBQkUDQsN&#10;FBQUFBQUFBQUFBQUFBQUFBQUFBQUFBQUFBQUFBQUFBQUFBQUFBQUFBQUFBQUFBQUFBT/wAARCALQ&#10;At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">
                <v:imagedata r:id="rId3" o:title="poziom_achromat_inny znak.jpeg"/>
              </v:shape>
              <v:shape id="Picture 4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" strokeweight=".5pt">
                <v:imagedata r:id="rId4" o:title="logo cz-b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6D2A"/>
    <w:multiLevelType w:val="hybridMultilevel"/>
    <w:tmpl w:val="7A14A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E383F"/>
    <w:multiLevelType w:val="hybridMultilevel"/>
    <w:tmpl w:val="91CA6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F0D"/>
    <w:rsid w:val="00195B77"/>
    <w:rsid w:val="002463F6"/>
    <w:rsid w:val="002C02DC"/>
    <w:rsid w:val="002C30B6"/>
    <w:rsid w:val="00466ED8"/>
    <w:rsid w:val="00474614"/>
    <w:rsid w:val="004E19C0"/>
    <w:rsid w:val="00526DA8"/>
    <w:rsid w:val="005917D2"/>
    <w:rsid w:val="00766D18"/>
    <w:rsid w:val="00A04A5D"/>
    <w:rsid w:val="00AB0D27"/>
    <w:rsid w:val="00AF4302"/>
    <w:rsid w:val="00B84E38"/>
    <w:rsid w:val="00BC51C7"/>
    <w:rsid w:val="00C57D1C"/>
    <w:rsid w:val="00C6432B"/>
    <w:rsid w:val="00C65F0D"/>
    <w:rsid w:val="00CC593B"/>
    <w:rsid w:val="00CE1BDB"/>
    <w:rsid w:val="00D40F7F"/>
    <w:rsid w:val="00D67653"/>
    <w:rsid w:val="00EA6472"/>
    <w:rsid w:val="00F1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3213"/>
  <w15:docId w15:val="{CE36D86A-ACE5-4CD5-A865-412C4920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F7F"/>
  </w:style>
  <w:style w:type="paragraph" w:styleId="Stopka">
    <w:name w:val="footer"/>
    <w:basedOn w:val="Normalny"/>
    <w:link w:val="StopkaZnak"/>
    <w:uiPriority w:val="99"/>
    <w:unhideWhenUsed/>
    <w:rsid w:val="00D40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F7F"/>
  </w:style>
  <w:style w:type="paragraph" w:styleId="Akapitzlist">
    <w:name w:val="List Paragraph"/>
    <w:basedOn w:val="Normalny"/>
    <w:uiPriority w:val="34"/>
    <w:qFormat/>
    <w:rsid w:val="00C65F0D"/>
    <w:pPr>
      <w:ind w:left="720"/>
      <w:contextualSpacing/>
    </w:pPr>
  </w:style>
  <w:style w:type="table" w:styleId="Tabela-Siatka">
    <w:name w:val="Table Grid"/>
    <w:basedOn w:val="Standardowy"/>
    <w:uiPriority w:val="39"/>
    <w:rsid w:val="00EA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kadia\RPO%20WK-P\9.3.2%20&#346;DS\Szablon%20RPO%20cz-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RPO cz-b</Template>
  <TotalTime>88</TotalTime>
  <Pages>3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Paduch</dc:creator>
  <cp:keywords/>
  <dc:description/>
  <cp:lastModifiedBy>Bartosz Paduch</cp:lastModifiedBy>
  <cp:revision>7</cp:revision>
  <dcterms:created xsi:type="dcterms:W3CDTF">2017-09-07T11:55:00Z</dcterms:created>
  <dcterms:modified xsi:type="dcterms:W3CDTF">2018-02-12T10:48:00Z</dcterms:modified>
</cp:coreProperties>
</file>