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C810" w14:textId="77777777" w:rsidR="00766D18" w:rsidRDefault="00766D18">
      <w:pPr>
        <w:rPr>
          <w:b/>
          <w:sz w:val="28"/>
        </w:rPr>
      </w:pPr>
    </w:p>
    <w:p w14:paraId="624BD448" w14:textId="77777777" w:rsidR="00A04A5D" w:rsidRPr="0056097A" w:rsidRDefault="00C65F0D" w:rsidP="00AF4302">
      <w:pPr>
        <w:spacing w:line="360" w:lineRule="auto"/>
        <w:jc w:val="center"/>
        <w:rPr>
          <w:b/>
          <w:sz w:val="28"/>
        </w:rPr>
      </w:pPr>
      <w:r w:rsidRPr="0056097A">
        <w:rPr>
          <w:b/>
          <w:sz w:val="28"/>
        </w:rPr>
        <w:t>Regulamin rekrutacji</w:t>
      </w:r>
    </w:p>
    <w:p w14:paraId="121BB4C6" w14:textId="7A106FD7" w:rsidR="00C65F0D" w:rsidRPr="0056097A" w:rsidRDefault="00C65F0D" w:rsidP="00AF4302">
      <w:pPr>
        <w:spacing w:line="360" w:lineRule="auto"/>
        <w:jc w:val="center"/>
      </w:pPr>
      <w:r w:rsidRPr="0056097A">
        <w:t xml:space="preserve">do projektu </w:t>
      </w:r>
      <w:bookmarkStart w:id="0" w:name="_Hlk492560857"/>
      <w:r w:rsidR="00C6432B" w:rsidRPr="0056097A">
        <w:t xml:space="preserve">„My też jesteśmy aktywni </w:t>
      </w:r>
      <w:r w:rsidR="00273558">
        <w:t>6</w:t>
      </w:r>
      <w:r w:rsidR="00AB0D27" w:rsidRPr="0056097A">
        <w:t>”</w:t>
      </w:r>
    </w:p>
    <w:p w14:paraId="4BF2CD38" w14:textId="3EC0C0DE" w:rsidR="00466ED8" w:rsidRPr="0056097A" w:rsidRDefault="00466ED8" w:rsidP="00AF4302">
      <w:pPr>
        <w:spacing w:line="360" w:lineRule="auto"/>
        <w:jc w:val="center"/>
      </w:pPr>
      <w:r w:rsidRPr="0056097A">
        <w:t xml:space="preserve">nr </w:t>
      </w:r>
      <w:r w:rsidR="002463F6" w:rsidRPr="0056097A">
        <w:t>projektu</w:t>
      </w:r>
      <w:r w:rsidRPr="0056097A">
        <w:t xml:space="preserve"> </w:t>
      </w:r>
      <w:bookmarkEnd w:id="0"/>
      <w:r w:rsidR="00C6432B" w:rsidRPr="0056097A">
        <w:t xml:space="preserve"> </w:t>
      </w:r>
      <w:r w:rsidR="00273558">
        <w:t>R</w:t>
      </w:r>
      <w:r w:rsidR="00273558" w:rsidRPr="00273558">
        <w:t>PKP.09.02.01-04-0019/21</w:t>
      </w:r>
    </w:p>
    <w:p w14:paraId="3CB7CD83" w14:textId="77777777" w:rsidR="00C65F0D" w:rsidRPr="0056097A" w:rsidRDefault="00C65F0D" w:rsidP="00AF4302">
      <w:pPr>
        <w:spacing w:line="360" w:lineRule="auto"/>
      </w:pPr>
    </w:p>
    <w:p w14:paraId="7253F134" w14:textId="77777777" w:rsidR="00C65F0D" w:rsidRPr="0056097A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 w:rsidRPr="0056097A">
        <w:t>Czas trwania rekrutacji</w:t>
      </w:r>
    </w:p>
    <w:p w14:paraId="19595732" w14:textId="0BB868C7" w:rsidR="00C65F0D" w:rsidRPr="0056097A" w:rsidRDefault="00273558" w:rsidP="00AF4302">
      <w:pPr>
        <w:spacing w:after="0" w:line="360" w:lineRule="auto"/>
        <w:jc w:val="both"/>
      </w:pPr>
      <w:r w:rsidRPr="00273558">
        <w:t>Nabór prowadzony będzie w 4 turach w miesiącach 10.2021, 01.2022, 04.2022, 07.2022 (4</w:t>
      </w:r>
      <w:r>
        <w:t> </w:t>
      </w:r>
      <w:r w:rsidRPr="00273558">
        <w:t xml:space="preserve">uczestników będzie przyjmowanych w każdej turze). </w:t>
      </w:r>
      <w:r w:rsidR="00466ED8" w:rsidRPr="0056097A">
        <w:t xml:space="preserve">W przypadku zgłoszenia się niewystarczającej liczby chętnych </w:t>
      </w:r>
      <w:r w:rsidR="00AB0D27" w:rsidRPr="0056097A">
        <w:t xml:space="preserve">w ramach danej tury </w:t>
      </w:r>
      <w:r w:rsidR="00466ED8" w:rsidRPr="0056097A">
        <w:t>rekrutacja zostanie przedłużona.</w:t>
      </w:r>
      <w:r w:rsidR="00EA6472" w:rsidRPr="0056097A">
        <w:t xml:space="preserve"> W przypadku gdy liczba chętnych przekroczy liczbę miejsc, zostanie utworzona lista rezerwowa</w:t>
      </w:r>
      <w:r w:rsidR="00526DA8" w:rsidRPr="0056097A">
        <w:t xml:space="preserve"> na podstawie liczby punktów uzyskanych za kryteria punktowane</w:t>
      </w:r>
      <w:r w:rsidR="00EA6472" w:rsidRPr="0056097A">
        <w:t>.</w:t>
      </w:r>
      <w:r w:rsidR="00AB0D27" w:rsidRPr="0056097A">
        <w:t xml:space="preserve"> Osoby z listy rezerwowej będą brane pod uwagę w kolejnych turach rekrutacji.</w:t>
      </w:r>
    </w:p>
    <w:p w14:paraId="1372E405" w14:textId="77777777" w:rsidR="0056097A" w:rsidRPr="0056097A" w:rsidRDefault="0056097A" w:rsidP="0056097A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>Kryteria obligatoryjne (zero-jedynkowe):</w:t>
      </w:r>
    </w:p>
    <w:p w14:paraId="39A258E7" w14:textId="77777777"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Niepełnosprawność intelektualna – orzeczenie o stopniu niepełnosprawności lub inny dokument potwierdzający niepełnosprawność intelektualną;</w:t>
      </w:r>
    </w:p>
    <w:p w14:paraId="24395B87" w14:textId="77777777"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Zamieszkanie na terenie powiatu m. Toruń lub toruńskiego – oświadczenie;</w:t>
      </w:r>
    </w:p>
    <w:p w14:paraId="47791A11" w14:textId="77777777"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>Wiek powyżej 18 lat – oświadczenie;</w:t>
      </w:r>
    </w:p>
    <w:p w14:paraId="0BE9D7B8" w14:textId="1720B6B5" w:rsidR="0056097A" w:rsidRPr="0056097A" w:rsidRDefault="0056097A" w:rsidP="0056097A">
      <w:pPr>
        <w:pStyle w:val="Akapitzlist"/>
        <w:numPr>
          <w:ilvl w:val="0"/>
          <w:numId w:val="5"/>
        </w:numPr>
        <w:spacing w:line="360" w:lineRule="auto"/>
      </w:pPr>
      <w:r w:rsidRPr="0056097A">
        <w:t xml:space="preserve">Pozostawanie bez zatrudnienia – </w:t>
      </w:r>
      <w:r w:rsidR="007C508E" w:rsidRPr="00962E32">
        <w:rPr>
          <w:rFonts w:cs="Arial"/>
          <w:noProof/>
        </w:rPr>
        <w:t>zaświadczenie z Zakładu Ubezpieczeń Społecznych</w:t>
      </w:r>
      <w:r w:rsidR="007C508E">
        <w:rPr>
          <w:rFonts w:cs="Arial"/>
          <w:noProof/>
        </w:rPr>
        <w:t xml:space="preserve"> </w:t>
      </w:r>
      <w:r w:rsidR="007C508E" w:rsidRPr="00962E32">
        <w:rPr>
          <w:rFonts w:cs="Arial"/>
          <w:noProof/>
        </w:rPr>
        <w:t xml:space="preserve">potwierdzające </w:t>
      </w:r>
      <w:r w:rsidR="007C508E">
        <w:rPr>
          <w:rFonts w:cs="Arial"/>
          <w:noProof/>
        </w:rPr>
        <w:t xml:space="preserve">mój </w:t>
      </w:r>
      <w:r w:rsidR="007C508E" w:rsidRPr="00962E32">
        <w:rPr>
          <w:rFonts w:cs="Arial"/>
          <w:noProof/>
        </w:rPr>
        <w:t xml:space="preserve">status jako </w:t>
      </w:r>
      <w:r w:rsidR="007C508E">
        <w:rPr>
          <w:rFonts w:cs="Arial"/>
          <w:noProof/>
        </w:rPr>
        <w:t xml:space="preserve">osoby </w:t>
      </w:r>
      <w:r w:rsidR="007C508E" w:rsidRPr="00962E32">
        <w:rPr>
          <w:rFonts w:cs="Arial"/>
          <w:noProof/>
        </w:rPr>
        <w:t>bezrobotn</w:t>
      </w:r>
      <w:r w:rsidR="007C508E">
        <w:rPr>
          <w:rFonts w:cs="Arial"/>
          <w:noProof/>
        </w:rPr>
        <w:t>ej</w:t>
      </w:r>
      <w:r w:rsidR="007C508E" w:rsidRPr="00962E32">
        <w:rPr>
          <w:rFonts w:cs="Arial"/>
          <w:noProof/>
        </w:rPr>
        <w:t xml:space="preserve"> lub biern</w:t>
      </w:r>
      <w:r w:rsidR="007C508E">
        <w:rPr>
          <w:rFonts w:cs="Arial"/>
          <w:noProof/>
        </w:rPr>
        <w:t>ej</w:t>
      </w:r>
      <w:r w:rsidR="007C508E" w:rsidRPr="00962E32">
        <w:rPr>
          <w:rFonts w:cs="Arial"/>
          <w:noProof/>
        </w:rPr>
        <w:t xml:space="preserve"> zawodowo</w:t>
      </w:r>
      <w:r w:rsidRPr="0056097A">
        <w:t>.</w:t>
      </w:r>
    </w:p>
    <w:p w14:paraId="250563A5" w14:textId="77777777" w:rsidR="0056097A" w:rsidRPr="0056097A" w:rsidRDefault="0056097A" w:rsidP="0056097A">
      <w:pPr>
        <w:pStyle w:val="Akapitzlist"/>
        <w:numPr>
          <w:ilvl w:val="0"/>
          <w:numId w:val="1"/>
        </w:numPr>
        <w:spacing w:line="360" w:lineRule="auto"/>
      </w:pPr>
      <w:r w:rsidRPr="0056097A">
        <w:t>Kryteria punktowe:</w:t>
      </w:r>
    </w:p>
    <w:p w14:paraId="5ACC7473" w14:textId="77777777"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</w:pPr>
      <w:r w:rsidRPr="0056097A">
        <w:t>Znaczny lub umiarkowany stopień niepełnosprawności – 5 pkt. – dokument potwierdzający stopień niepełnosprawności;</w:t>
      </w:r>
    </w:p>
    <w:p w14:paraId="709C52DD" w14:textId="2C90C76A" w:rsidR="0056097A" w:rsidRPr="0056097A" w:rsidRDefault="00273558" w:rsidP="0056097A">
      <w:pPr>
        <w:pStyle w:val="Akapitzlist"/>
        <w:numPr>
          <w:ilvl w:val="0"/>
          <w:numId w:val="6"/>
        </w:numPr>
        <w:spacing w:line="360" w:lineRule="auto"/>
      </w:pPr>
      <w:r>
        <w:t>Doświadczanie wielokrotnego wykluczenia społecznego – 2 pkt. – dokumenty potwierdzające ten stan;</w:t>
      </w:r>
    </w:p>
    <w:p w14:paraId="3823E87D" w14:textId="77777777"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</w:pPr>
      <w:r w:rsidRPr="0056097A">
        <w:t>Niepełnosprawność sprzężona, zaburzenia psychiczne i całościowe zaburzenia rozwoju – 2 pkt. – dokument potwierdzający przyczynę niepełnosprawności;</w:t>
      </w:r>
    </w:p>
    <w:p w14:paraId="549AD528" w14:textId="77777777" w:rsidR="0056097A" w:rsidRPr="0056097A" w:rsidRDefault="0056097A" w:rsidP="0056097A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56097A">
        <w:t xml:space="preserve">Korzystanie z PO </w:t>
      </w:r>
      <w:proofErr w:type="spellStart"/>
      <w:r w:rsidRPr="0056097A">
        <w:rPr>
          <w:rFonts w:ascii="Calibri" w:hAnsi="Calibri" w:cs="Calibri"/>
        </w:rPr>
        <w:t>PŻ</w:t>
      </w:r>
      <w:proofErr w:type="spellEnd"/>
      <w:r w:rsidRPr="0056097A">
        <w:rPr>
          <w:rFonts w:ascii="Calibri" w:hAnsi="Calibri" w:cs="Calibri"/>
        </w:rPr>
        <w:t xml:space="preserve"> (indywidualnie lub jako rodzina) – 2 pkt. – oświadczenie;</w:t>
      </w:r>
    </w:p>
    <w:p w14:paraId="52F03FE3" w14:textId="77777777" w:rsidR="00C6432B" w:rsidRPr="0056097A" w:rsidRDefault="0056097A" w:rsidP="0056097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</w:pPr>
      <w:r w:rsidRPr="0056097A">
        <w:t>Z</w:t>
      </w:r>
      <w:r w:rsidRPr="0056097A">
        <w:rPr>
          <w:rFonts w:ascii="Calibri" w:hAnsi="Calibri" w:cs="Calibri"/>
        </w:rPr>
        <w:t>amieszkiwanie na obszarach zdegradowanych wyznaczonych w lokalnych programach rewitalizacji lub gminnych programach rewitalizacji – 1 pkt. – oświadczenie.</w:t>
      </w:r>
    </w:p>
    <w:p w14:paraId="65CFD7EE" w14:textId="77777777" w:rsidR="00466ED8" w:rsidRPr="0056097A" w:rsidRDefault="00466ED8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 xml:space="preserve">Miejsce składania </w:t>
      </w:r>
      <w:r w:rsidR="00474614" w:rsidRPr="0056097A">
        <w:t>zgłoszenia do udziału w procesie rekrutacyjnym</w:t>
      </w:r>
    </w:p>
    <w:p w14:paraId="719BB7F3" w14:textId="77777777" w:rsidR="00CC593B" w:rsidRPr="0056097A" w:rsidRDefault="00474614" w:rsidP="0056097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</w:pPr>
      <w:r w:rsidRPr="0056097A">
        <w:rPr>
          <w:rFonts w:ascii="Calibri" w:hAnsi="Calibri" w:cs="Calibri"/>
        </w:rPr>
        <w:t>siedziba</w:t>
      </w:r>
      <w:r w:rsidRPr="0056097A">
        <w:t xml:space="preserve"> Fundacji przy ul. </w:t>
      </w:r>
      <w:r w:rsidR="002463F6" w:rsidRPr="0056097A">
        <w:t>Młyńskiej</w:t>
      </w:r>
      <w:r w:rsidRPr="0056097A">
        <w:t xml:space="preserve"> 2-4 w Toruniu, osobiście lub </w:t>
      </w:r>
      <w:r w:rsidR="0056097A">
        <w:t>mailowo</w:t>
      </w:r>
      <w:r w:rsidRPr="0056097A">
        <w:t xml:space="preserve"> (decyduje data wpływu)</w:t>
      </w:r>
      <w:r w:rsidR="00CC593B" w:rsidRPr="0056097A">
        <w:t>.</w:t>
      </w:r>
    </w:p>
    <w:p w14:paraId="7DECD418" w14:textId="77777777" w:rsidR="00CC593B" w:rsidRPr="0056097A" w:rsidRDefault="00AF4302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56097A">
        <w:t>Załączniki do regulaminu</w:t>
      </w:r>
    </w:p>
    <w:p w14:paraId="01918F70" w14:textId="77777777" w:rsidR="00AF4302" w:rsidRPr="0056097A" w:rsidRDefault="00AF4302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 w:rsidRPr="0056097A">
        <w:lastRenderedPageBreak/>
        <w:t>Zgłoszenie do udziału w procesie rekrutacyjnym</w:t>
      </w:r>
      <w:r w:rsidRPr="0056097A">
        <w:br w:type="page"/>
      </w:r>
    </w:p>
    <w:p w14:paraId="483872C2" w14:textId="77777777" w:rsidR="00AF4302" w:rsidRPr="0056097A" w:rsidRDefault="00AF4302" w:rsidP="00AF4302">
      <w:pPr>
        <w:spacing w:after="0" w:line="360" w:lineRule="auto"/>
        <w:jc w:val="right"/>
      </w:pPr>
      <w:r w:rsidRPr="0056097A">
        <w:lastRenderedPageBreak/>
        <w:t>Zał. 1</w:t>
      </w:r>
      <w:r w:rsidR="00EA6472" w:rsidRPr="0056097A">
        <w:t xml:space="preserve"> do Regulaminu rekrutacji</w:t>
      </w:r>
    </w:p>
    <w:p w14:paraId="389769B9" w14:textId="77777777" w:rsidR="00EA6472" w:rsidRPr="0056097A" w:rsidRDefault="00EA6472" w:rsidP="00AF4302">
      <w:pPr>
        <w:spacing w:after="0" w:line="360" w:lineRule="auto"/>
        <w:jc w:val="right"/>
      </w:pPr>
    </w:p>
    <w:p w14:paraId="23BFBD11" w14:textId="77777777" w:rsidR="00AF4302" w:rsidRPr="0056097A" w:rsidRDefault="00AF4302" w:rsidP="00AF4302">
      <w:pPr>
        <w:spacing w:after="0" w:line="360" w:lineRule="auto"/>
        <w:jc w:val="center"/>
        <w:rPr>
          <w:b/>
          <w:sz w:val="28"/>
        </w:rPr>
      </w:pPr>
      <w:r w:rsidRPr="0056097A">
        <w:rPr>
          <w:b/>
          <w:sz w:val="28"/>
        </w:rPr>
        <w:t>Zgłoszenie do udziału w procesie rekrutacyjnym</w:t>
      </w:r>
    </w:p>
    <w:p w14:paraId="0DC50D5F" w14:textId="77777777" w:rsidR="00AF4302" w:rsidRPr="0056097A" w:rsidRDefault="00AF4302" w:rsidP="00AF4302">
      <w:pPr>
        <w:spacing w:after="0" w:line="360" w:lineRule="auto"/>
        <w:rPr>
          <w:sz w:val="28"/>
        </w:rPr>
      </w:pPr>
    </w:p>
    <w:p w14:paraId="5B9EA0F8" w14:textId="01E307C9" w:rsidR="00AF4302" w:rsidRPr="0056097A" w:rsidRDefault="00AF4302" w:rsidP="00AF4302">
      <w:pPr>
        <w:spacing w:line="360" w:lineRule="auto"/>
      </w:pPr>
      <w:r w:rsidRPr="0056097A">
        <w:t>Zgłaszam chęć udziału w procesie rekrutacyjnym do projektu „</w:t>
      </w:r>
      <w:r w:rsidR="00C6432B" w:rsidRPr="0056097A">
        <w:t xml:space="preserve">My też jesteśmy aktywni </w:t>
      </w:r>
      <w:r w:rsidR="00273558">
        <w:t>6</w:t>
      </w:r>
      <w:r w:rsidR="00AB0D27" w:rsidRPr="0056097A">
        <w:t>”</w:t>
      </w:r>
      <w:r w:rsidRPr="0056097A">
        <w:t xml:space="preserve"> nr umowy </w:t>
      </w:r>
      <w:r w:rsidR="0056097A">
        <w:t>R</w:t>
      </w:r>
      <w:r w:rsidR="00273558" w:rsidRPr="00273558">
        <w:t>PKP.09.02.01-04-0019/21</w:t>
      </w:r>
      <w:r w:rsidR="00EA6472" w:rsidRPr="0056097A">
        <w:t>.</w:t>
      </w:r>
    </w:p>
    <w:p w14:paraId="6F92316B" w14:textId="77777777" w:rsidR="00EA6472" w:rsidRPr="0056097A" w:rsidRDefault="00EA6472" w:rsidP="00AF4302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A6472" w:rsidRPr="0056097A" w14:paraId="53C5CB82" w14:textId="77777777" w:rsidTr="00EA6472">
        <w:tc>
          <w:tcPr>
            <w:tcW w:w="3256" w:type="dxa"/>
          </w:tcPr>
          <w:p w14:paraId="567EC237" w14:textId="77777777" w:rsidR="00EA6472" w:rsidRPr="0056097A" w:rsidRDefault="00EA6472" w:rsidP="00EA6472">
            <w:pPr>
              <w:spacing w:before="240" w:line="480" w:lineRule="auto"/>
            </w:pPr>
            <w:r w:rsidRPr="0056097A">
              <w:t>Imię i nazwisko</w:t>
            </w:r>
          </w:p>
        </w:tc>
        <w:tc>
          <w:tcPr>
            <w:tcW w:w="5806" w:type="dxa"/>
          </w:tcPr>
          <w:p w14:paraId="57EDAAFF" w14:textId="77777777"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14:paraId="054E8521" w14:textId="77777777" w:rsidTr="00EA6472">
        <w:tc>
          <w:tcPr>
            <w:tcW w:w="3256" w:type="dxa"/>
          </w:tcPr>
          <w:p w14:paraId="661D1004" w14:textId="77777777" w:rsidR="00EA6472" w:rsidRPr="0056097A" w:rsidRDefault="00EA6472" w:rsidP="00EA6472">
            <w:pPr>
              <w:spacing w:before="240" w:line="480" w:lineRule="auto"/>
            </w:pPr>
            <w:r w:rsidRPr="0056097A">
              <w:t>Adres</w:t>
            </w:r>
          </w:p>
        </w:tc>
        <w:tc>
          <w:tcPr>
            <w:tcW w:w="5806" w:type="dxa"/>
          </w:tcPr>
          <w:p w14:paraId="03FC68D6" w14:textId="77777777"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14:paraId="6FFFE7CB" w14:textId="77777777" w:rsidTr="00EA6472">
        <w:tc>
          <w:tcPr>
            <w:tcW w:w="3256" w:type="dxa"/>
          </w:tcPr>
          <w:p w14:paraId="3055FCFC" w14:textId="77777777" w:rsidR="00EA6472" w:rsidRPr="0056097A" w:rsidRDefault="00EA6472" w:rsidP="00EA6472">
            <w:pPr>
              <w:spacing w:before="240" w:line="480" w:lineRule="auto"/>
            </w:pPr>
            <w:r w:rsidRPr="0056097A">
              <w:t>Numer kontaktowy</w:t>
            </w:r>
          </w:p>
        </w:tc>
        <w:tc>
          <w:tcPr>
            <w:tcW w:w="5806" w:type="dxa"/>
          </w:tcPr>
          <w:p w14:paraId="6DD719A6" w14:textId="77777777"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14:paraId="149621E8" w14:textId="77777777" w:rsidTr="00EA6472">
        <w:tc>
          <w:tcPr>
            <w:tcW w:w="3256" w:type="dxa"/>
          </w:tcPr>
          <w:p w14:paraId="476C4591" w14:textId="77777777" w:rsidR="00EA6472" w:rsidRPr="0056097A" w:rsidRDefault="00EA6472" w:rsidP="00EA6472">
            <w:pPr>
              <w:spacing w:before="240" w:line="480" w:lineRule="auto"/>
            </w:pPr>
            <w:r w:rsidRPr="0056097A">
              <w:t>Stopień niepełnosprawności</w:t>
            </w:r>
          </w:p>
        </w:tc>
        <w:tc>
          <w:tcPr>
            <w:tcW w:w="5806" w:type="dxa"/>
          </w:tcPr>
          <w:p w14:paraId="1FB59808" w14:textId="77777777" w:rsidR="00EA6472" w:rsidRPr="0056097A" w:rsidRDefault="00EA6472" w:rsidP="00EA6472">
            <w:pPr>
              <w:spacing w:before="240" w:line="480" w:lineRule="auto"/>
            </w:pPr>
          </w:p>
        </w:tc>
      </w:tr>
      <w:tr w:rsidR="00EA6472" w:rsidRPr="0056097A" w14:paraId="42A11D0B" w14:textId="77777777" w:rsidTr="00EA6472">
        <w:tc>
          <w:tcPr>
            <w:tcW w:w="3256" w:type="dxa"/>
          </w:tcPr>
          <w:p w14:paraId="5E9F8132" w14:textId="77777777" w:rsidR="00EA6472" w:rsidRPr="0056097A" w:rsidRDefault="00EA6472" w:rsidP="00EA6472">
            <w:pPr>
              <w:spacing w:before="240" w:line="480" w:lineRule="auto"/>
            </w:pPr>
            <w:r w:rsidRPr="0056097A">
              <w:t>Przyczyny niepełnosprawności</w:t>
            </w:r>
          </w:p>
        </w:tc>
        <w:tc>
          <w:tcPr>
            <w:tcW w:w="5806" w:type="dxa"/>
          </w:tcPr>
          <w:p w14:paraId="282C32AF" w14:textId="77777777" w:rsidR="00EA6472" w:rsidRPr="0056097A" w:rsidRDefault="00EA6472" w:rsidP="00EA6472">
            <w:pPr>
              <w:spacing w:before="240" w:line="480" w:lineRule="auto"/>
            </w:pPr>
          </w:p>
        </w:tc>
      </w:tr>
    </w:tbl>
    <w:p w14:paraId="39E4150D" w14:textId="77777777" w:rsidR="00EA6472" w:rsidRPr="0056097A" w:rsidRDefault="00EA6472" w:rsidP="00AF4302">
      <w:pPr>
        <w:spacing w:line="360" w:lineRule="auto"/>
      </w:pPr>
    </w:p>
    <w:p w14:paraId="7E085655" w14:textId="77777777" w:rsidR="00EA6472" w:rsidRPr="0056097A" w:rsidRDefault="00EA6472" w:rsidP="00AF4302">
      <w:pPr>
        <w:spacing w:line="360" w:lineRule="auto"/>
      </w:pPr>
    </w:p>
    <w:p w14:paraId="20E4E714" w14:textId="77777777" w:rsidR="00EA6472" w:rsidRPr="0056097A" w:rsidRDefault="00EA6472" w:rsidP="00AF4302">
      <w:pPr>
        <w:spacing w:line="360" w:lineRule="auto"/>
      </w:pPr>
    </w:p>
    <w:p w14:paraId="0881A8D6" w14:textId="77777777" w:rsidR="00EA6472" w:rsidRPr="0056097A" w:rsidRDefault="00EA6472" w:rsidP="00AF4302">
      <w:pPr>
        <w:spacing w:after="0" w:line="360" w:lineRule="auto"/>
        <w:jc w:val="both"/>
      </w:pPr>
    </w:p>
    <w:p w14:paraId="7136C08D" w14:textId="77777777" w:rsidR="00EA6472" w:rsidRPr="0056097A" w:rsidRDefault="00EA6472" w:rsidP="00AF4302">
      <w:pPr>
        <w:spacing w:after="0" w:line="360" w:lineRule="auto"/>
        <w:jc w:val="both"/>
      </w:pPr>
      <w:r w:rsidRPr="0056097A">
        <w:t>………………………………………………………………………..</w:t>
      </w:r>
    </w:p>
    <w:p w14:paraId="5C85E4DF" w14:textId="77777777" w:rsidR="00AF4302" w:rsidRPr="00AF4302" w:rsidRDefault="00EA6472" w:rsidP="00EA6472">
      <w:pPr>
        <w:spacing w:after="0" w:line="360" w:lineRule="auto"/>
        <w:ind w:firstLine="708"/>
        <w:jc w:val="both"/>
      </w:pPr>
      <w:r w:rsidRPr="0056097A">
        <w:t>Podpis osoby zgłaszającej</w:t>
      </w:r>
    </w:p>
    <w:sectPr w:rsidR="00AF4302" w:rsidRPr="00AF4302" w:rsidSect="0056097A">
      <w:headerReference w:type="default" r:id="rId7"/>
      <w:pgSz w:w="11906" w:h="16838"/>
      <w:pgMar w:top="12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63AC" w14:textId="77777777" w:rsidR="00F61848" w:rsidRDefault="00F61848" w:rsidP="00D40F7F">
      <w:pPr>
        <w:spacing w:after="0" w:line="240" w:lineRule="auto"/>
      </w:pPr>
      <w:r>
        <w:separator/>
      </w:r>
    </w:p>
  </w:endnote>
  <w:endnote w:type="continuationSeparator" w:id="0">
    <w:p w14:paraId="1BFED786" w14:textId="77777777" w:rsidR="00F61848" w:rsidRDefault="00F61848" w:rsidP="00D4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E2845" w14:textId="77777777" w:rsidR="00F61848" w:rsidRDefault="00F61848" w:rsidP="00D40F7F">
      <w:pPr>
        <w:spacing w:after="0" w:line="240" w:lineRule="auto"/>
      </w:pPr>
      <w:r>
        <w:separator/>
      </w:r>
    </w:p>
  </w:footnote>
  <w:footnote w:type="continuationSeparator" w:id="0">
    <w:p w14:paraId="5498B989" w14:textId="77777777" w:rsidR="00F61848" w:rsidRDefault="00F61848" w:rsidP="00D4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0579" w14:textId="77777777" w:rsidR="00D40F7F" w:rsidRDefault="0056097A">
    <w:pPr>
      <w:pStyle w:val="Nagwek"/>
    </w:pPr>
    <w:r>
      <w:rPr>
        <w:noProof/>
      </w:rPr>
      <w:drawing>
        <wp:inline distT="0" distB="0" distL="0" distR="0" wp14:anchorId="7D57E021" wp14:editId="2F3E5F9B">
          <wp:extent cx="5746750" cy="587375"/>
          <wp:effectExtent l="0" t="0" r="6350" b="317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58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6D2A"/>
    <w:multiLevelType w:val="hybridMultilevel"/>
    <w:tmpl w:val="7A14A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E0CAB"/>
    <w:multiLevelType w:val="hybridMultilevel"/>
    <w:tmpl w:val="77BC080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5A3277"/>
    <w:multiLevelType w:val="hybridMultilevel"/>
    <w:tmpl w:val="0A00E66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A5F214F"/>
    <w:multiLevelType w:val="hybridMultilevel"/>
    <w:tmpl w:val="3018749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D0E383F"/>
    <w:multiLevelType w:val="hybridMultilevel"/>
    <w:tmpl w:val="2A5EC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22680"/>
    <w:multiLevelType w:val="hybridMultilevel"/>
    <w:tmpl w:val="3018749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500701"/>
    <w:multiLevelType w:val="hybridMultilevel"/>
    <w:tmpl w:val="0C3A789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F0D"/>
    <w:rsid w:val="000F7996"/>
    <w:rsid w:val="00195B77"/>
    <w:rsid w:val="002463F6"/>
    <w:rsid w:val="00273558"/>
    <w:rsid w:val="002C02DC"/>
    <w:rsid w:val="002C30B6"/>
    <w:rsid w:val="00466ED8"/>
    <w:rsid w:val="00474614"/>
    <w:rsid w:val="004E19C0"/>
    <w:rsid w:val="00526DA8"/>
    <w:rsid w:val="0056097A"/>
    <w:rsid w:val="005917D2"/>
    <w:rsid w:val="00766D18"/>
    <w:rsid w:val="007C508E"/>
    <w:rsid w:val="00843459"/>
    <w:rsid w:val="008A20F4"/>
    <w:rsid w:val="00A04A5D"/>
    <w:rsid w:val="00AB0D27"/>
    <w:rsid w:val="00AF4302"/>
    <w:rsid w:val="00B84E38"/>
    <w:rsid w:val="00BC51C7"/>
    <w:rsid w:val="00C57D1C"/>
    <w:rsid w:val="00C6432B"/>
    <w:rsid w:val="00C65F0D"/>
    <w:rsid w:val="00CC593B"/>
    <w:rsid w:val="00CE1BDB"/>
    <w:rsid w:val="00D40F7F"/>
    <w:rsid w:val="00D67653"/>
    <w:rsid w:val="00EA6472"/>
    <w:rsid w:val="00F15490"/>
    <w:rsid w:val="00F61848"/>
    <w:rsid w:val="00F8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20C84"/>
  <w15:docId w15:val="{CE36D86A-ACE5-4CD5-A865-412C4920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7F"/>
  </w:style>
  <w:style w:type="paragraph" w:styleId="Stopka">
    <w:name w:val="footer"/>
    <w:basedOn w:val="Normalny"/>
    <w:link w:val="Stopka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7F"/>
  </w:style>
  <w:style w:type="paragraph" w:styleId="Akapitzlist">
    <w:name w:val="List Paragraph"/>
    <w:basedOn w:val="Normalny"/>
    <w:uiPriority w:val="34"/>
    <w:qFormat/>
    <w:rsid w:val="00C65F0D"/>
    <w:pPr>
      <w:ind w:left="720"/>
      <w:contextualSpacing/>
    </w:pPr>
  </w:style>
  <w:style w:type="table" w:styleId="Tabela-Siatka">
    <w:name w:val="Table Grid"/>
    <w:basedOn w:val="Standardowy"/>
    <w:uiPriority w:val="39"/>
    <w:rsid w:val="00EA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kadia\RPO%20WK-P\9.3.2%20&#346;DS\Szablon%20RPO%20cz-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RPO cz-b</Template>
  <TotalTime>99</TotalTime>
  <Pages>3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11</cp:revision>
  <dcterms:created xsi:type="dcterms:W3CDTF">2017-09-07T11:55:00Z</dcterms:created>
  <dcterms:modified xsi:type="dcterms:W3CDTF">2021-10-19T09:52:00Z</dcterms:modified>
</cp:coreProperties>
</file>